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55FF0" w14:paraId="0B973E03" w14:textId="77777777" w:rsidTr="00511222">
        <w:trPr>
          <w:cantSplit/>
          <w:trHeight w:val="1137"/>
        </w:trPr>
        <w:tc>
          <w:tcPr>
            <w:tcW w:w="4253" w:type="dxa"/>
            <w:vAlign w:val="center"/>
          </w:tcPr>
          <w:p w14:paraId="4119A5CA" w14:textId="77777777" w:rsidR="0096471D" w:rsidRPr="00943366" w:rsidRDefault="00BC3737" w:rsidP="0051122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943366">
              <w:rPr>
                <w:sz w:val="28"/>
                <w:szCs w:val="28"/>
                <w:lang w:val="tt"/>
              </w:rPr>
              <w:t>МИНИСТЕРСТВО</w:t>
            </w:r>
          </w:p>
          <w:p w14:paraId="0FFA171E" w14:textId="77777777" w:rsidR="0096471D" w:rsidRPr="00943366" w:rsidRDefault="00BC3737" w:rsidP="0051122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943366">
              <w:rPr>
                <w:sz w:val="28"/>
                <w:szCs w:val="28"/>
                <w:lang w:val="tt"/>
              </w:rPr>
              <w:t xml:space="preserve">ПРОМЫШЛЕННОСТИ И </w:t>
            </w:r>
            <w:r w:rsidRPr="00943366">
              <w:rPr>
                <w:sz w:val="28"/>
                <w:szCs w:val="28"/>
                <w:lang w:val="tt"/>
              </w:rPr>
              <w:br/>
              <w:t>ТОРГОВЛИ</w:t>
            </w:r>
          </w:p>
          <w:p w14:paraId="0855A07C" w14:textId="77777777" w:rsidR="0096471D" w:rsidRPr="00943366" w:rsidRDefault="00BC3737" w:rsidP="00511222">
            <w:pPr>
              <w:spacing w:line="300" w:lineRule="exact"/>
              <w:contextualSpacing/>
              <w:jc w:val="center"/>
              <w:rPr>
                <w:sz w:val="22"/>
              </w:rPr>
            </w:pPr>
            <w:r w:rsidRPr="00943366">
              <w:rPr>
                <w:sz w:val="28"/>
                <w:szCs w:val="28"/>
                <w:lang w:val="tt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57FA6C91" w14:textId="77777777" w:rsidR="0096471D" w:rsidRPr="00943366" w:rsidRDefault="00BC14DE" w:rsidP="00511222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118415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85pt;margin-top:-.55pt;width:57.85pt;height:57.85pt;z-index:251658240;mso-position-horizontal-relative:text;mso-position-vertical-relative:text">
                  <v:imagedata r:id="rId5" o:title=""/>
                </v:shape>
                <o:OLEObject Type="Embed" ProgID="MSPhotoEd.3" ShapeID="_x0000_s1026" DrawAspect="Content" ObjectID="_1735027871" r:id="rId6"/>
              </w:object>
            </w:r>
          </w:p>
          <w:p w14:paraId="3D23E75E" w14:textId="77777777" w:rsidR="0096471D" w:rsidRPr="00943366" w:rsidRDefault="0096471D" w:rsidP="00511222">
            <w:pPr>
              <w:spacing w:line="300" w:lineRule="exact"/>
              <w:ind w:left="720" w:right="-108" w:hanging="720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256FE22F" w14:textId="77777777" w:rsidR="0096471D" w:rsidRPr="00943366" w:rsidRDefault="00BC3737" w:rsidP="00511222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943366">
              <w:rPr>
                <w:sz w:val="28"/>
                <w:szCs w:val="28"/>
                <w:lang w:val="tt"/>
              </w:rPr>
              <w:t>ТАТАРСТАН</w:t>
            </w:r>
          </w:p>
          <w:p w14:paraId="5044E12B" w14:textId="77777777" w:rsidR="0096471D" w:rsidRPr="00943366" w:rsidRDefault="00BC3737" w:rsidP="00511222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943366">
              <w:rPr>
                <w:sz w:val="28"/>
                <w:szCs w:val="28"/>
                <w:lang w:val="tt"/>
              </w:rPr>
              <w:t xml:space="preserve">  РЕСПУБЛИКАСЫ </w:t>
            </w:r>
          </w:p>
          <w:p w14:paraId="7D7EFC05" w14:textId="77777777" w:rsidR="0096471D" w:rsidRPr="00943366" w:rsidRDefault="00BC3737" w:rsidP="00511222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943366">
              <w:rPr>
                <w:sz w:val="28"/>
                <w:szCs w:val="28"/>
                <w:lang w:val="tt"/>
              </w:rPr>
              <w:t xml:space="preserve"> СӘНӘГАТЬ ҺӘМ СӘYДӘ </w:t>
            </w:r>
            <w:r w:rsidRPr="00943366">
              <w:rPr>
                <w:sz w:val="28"/>
                <w:szCs w:val="28"/>
                <w:lang w:val="tt"/>
              </w:rPr>
              <w:br/>
              <w:t>МИНИСТРЛЫГЫ</w:t>
            </w:r>
          </w:p>
        </w:tc>
      </w:tr>
      <w:tr w:rsidR="00955FF0" w14:paraId="1A120FC8" w14:textId="77777777" w:rsidTr="00511222">
        <w:trPr>
          <w:cantSplit/>
          <w:trHeight w:val="90"/>
        </w:trPr>
        <w:tc>
          <w:tcPr>
            <w:tcW w:w="4253" w:type="dxa"/>
          </w:tcPr>
          <w:p w14:paraId="4432A5AC" w14:textId="77777777" w:rsidR="0096471D" w:rsidRPr="00943366" w:rsidRDefault="0096471D" w:rsidP="00511222">
            <w:pPr>
              <w:spacing w:line="300" w:lineRule="exact"/>
              <w:contextualSpacing/>
              <w:jc w:val="center"/>
              <w:rPr>
                <w:sz w:val="28"/>
              </w:rPr>
            </w:pPr>
          </w:p>
        </w:tc>
        <w:tc>
          <w:tcPr>
            <w:tcW w:w="1418" w:type="dxa"/>
            <w:vMerge/>
          </w:tcPr>
          <w:p w14:paraId="660A943E" w14:textId="77777777" w:rsidR="0096471D" w:rsidRPr="00943366" w:rsidRDefault="0096471D" w:rsidP="00511222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3EE609C8" w14:textId="77777777" w:rsidR="0096471D" w:rsidRPr="00943366" w:rsidRDefault="0096471D" w:rsidP="00511222">
            <w:pPr>
              <w:spacing w:line="300" w:lineRule="exact"/>
              <w:ind w:left="-108" w:hanging="1"/>
              <w:contextualSpacing/>
              <w:rPr>
                <w:sz w:val="28"/>
                <w:lang w:val="tt-RU"/>
              </w:rPr>
            </w:pPr>
          </w:p>
        </w:tc>
      </w:tr>
    </w:tbl>
    <w:p w14:paraId="41F42221" w14:textId="77777777" w:rsidR="0096471D" w:rsidRPr="00943366" w:rsidRDefault="0096471D" w:rsidP="0096471D">
      <w:pPr>
        <w:contextualSpacing/>
        <w:jc w:val="center"/>
        <w:rPr>
          <w:sz w:val="16"/>
          <w:szCs w:val="10"/>
          <w:lang w:val="tt-RU"/>
        </w:rPr>
      </w:pPr>
    </w:p>
    <w:p w14:paraId="4DCE27DA" w14:textId="77777777" w:rsidR="0096471D" w:rsidRPr="00943366" w:rsidRDefault="00BC3737" w:rsidP="0096471D">
      <w:pPr>
        <w:spacing w:line="480" w:lineRule="auto"/>
        <w:rPr>
          <w:sz w:val="18"/>
          <w:szCs w:val="18"/>
          <w:lang w:val="tt-RU"/>
        </w:rPr>
      </w:pPr>
      <w:r w:rsidRPr="0094336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9DA99" wp14:editId="1353ED96">
                <wp:simplePos x="0" y="0"/>
                <wp:positionH relativeFrom="column">
                  <wp:posOffset>60960</wp:posOffset>
                </wp:positionH>
                <wp:positionV relativeFrom="paragraph">
                  <wp:posOffset>35559</wp:posOffset>
                </wp:positionV>
                <wp:extent cx="6029325" cy="0"/>
                <wp:effectExtent l="0" t="0" r="2857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Прямая соединительная линия 3" o:spid="_x0000_s1026" style="mso-height-percent:0;mso-height-relative:page;mso-width-percent:0;mso-width-relative:page;mso-wrap-distance-bottom:-0pt;mso-wrap-distance-left:9pt;mso-wrap-distance-right:9pt;mso-wrap-distance-top:-0pt;mso-wrap-style:square;position:absolute;visibility:visible;z-index:251660288" from="4.8pt,2.8pt" to="479.55pt,2.8pt" strokeweight="1.75pt"/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955FF0" w14:paraId="18636DF5" w14:textId="77777777" w:rsidTr="00511222">
        <w:tc>
          <w:tcPr>
            <w:tcW w:w="4219" w:type="dxa"/>
            <w:shd w:val="clear" w:color="auto" w:fill="auto"/>
          </w:tcPr>
          <w:p w14:paraId="78DBA431" w14:textId="77777777" w:rsidR="0096471D" w:rsidRPr="00943366" w:rsidRDefault="00BC3737" w:rsidP="00511222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943366">
              <w:rPr>
                <w:b/>
                <w:sz w:val="28"/>
                <w:lang w:val="tt"/>
              </w:rPr>
              <w:t>ПРИКАЗ</w:t>
            </w:r>
          </w:p>
          <w:p w14:paraId="1D36EF61" w14:textId="77777777" w:rsidR="0096471D" w:rsidRPr="00943366" w:rsidRDefault="0096471D" w:rsidP="00511222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5F8A0E37" w14:textId="77777777" w:rsidR="0096471D" w:rsidRPr="00943366" w:rsidRDefault="00BC3737" w:rsidP="00511222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"/>
              </w:rPr>
              <w:t>06.12.2022</w:t>
            </w:r>
          </w:p>
        </w:tc>
        <w:tc>
          <w:tcPr>
            <w:tcW w:w="1418" w:type="dxa"/>
            <w:shd w:val="clear" w:color="auto" w:fill="auto"/>
          </w:tcPr>
          <w:p w14:paraId="4E5033BD" w14:textId="77777777" w:rsidR="0096471D" w:rsidRPr="00943366" w:rsidRDefault="0096471D" w:rsidP="00511222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75DDB8BE" w14:textId="77777777" w:rsidR="0096471D" w:rsidRPr="00943366" w:rsidRDefault="0096471D" w:rsidP="00511222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56053E1E" w14:textId="77777777" w:rsidR="0096471D" w:rsidRPr="00943366" w:rsidRDefault="00BC3737" w:rsidP="00511222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 w:rsidRPr="00943366">
              <w:rPr>
                <w:sz w:val="28"/>
                <w:lang w:val="tt"/>
              </w:rPr>
              <w:t>Казан шәһәре</w:t>
            </w:r>
          </w:p>
        </w:tc>
        <w:tc>
          <w:tcPr>
            <w:tcW w:w="4217" w:type="dxa"/>
            <w:shd w:val="clear" w:color="auto" w:fill="auto"/>
          </w:tcPr>
          <w:p w14:paraId="222CF0B9" w14:textId="77777777" w:rsidR="0096471D" w:rsidRPr="00943366" w:rsidRDefault="00BC3737" w:rsidP="00511222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943366">
              <w:rPr>
                <w:b/>
                <w:sz w:val="28"/>
                <w:lang w:val="tt"/>
              </w:rPr>
              <w:t>БОЕРЫК</w:t>
            </w:r>
          </w:p>
          <w:p w14:paraId="311BAB4C" w14:textId="77777777" w:rsidR="0096471D" w:rsidRPr="00943366" w:rsidRDefault="0096471D" w:rsidP="00511222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0D873E08" w14:textId="77777777" w:rsidR="0096471D" w:rsidRPr="00943366" w:rsidRDefault="00BC3737" w:rsidP="00511222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"/>
              </w:rPr>
              <w:t>№255-ОД</w:t>
            </w:r>
          </w:p>
        </w:tc>
      </w:tr>
    </w:tbl>
    <w:p w14:paraId="397E1A8F" w14:textId="77777777"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14:paraId="353923BF" w14:textId="630F46F4" w:rsidR="00BC3737" w:rsidRDefault="00BC3737" w:rsidP="00237518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  <w:lang w:val="tt"/>
        </w:rPr>
      </w:pPr>
      <w:r w:rsidRPr="00A570B6">
        <w:rPr>
          <w:b/>
          <w:sz w:val="28"/>
          <w:szCs w:val="28"/>
          <w:lang w:val="tt"/>
        </w:rPr>
        <w:t xml:space="preserve">Татарстан Республикасы Сәнәгать һәм сәүдә министрлыгының </w:t>
      </w:r>
      <w:r>
        <w:rPr>
          <w:b/>
          <w:sz w:val="28"/>
          <w:szCs w:val="28"/>
          <w:lang w:val="tt"/>
        </w:rPr>
        <w:t>«</w:t>
      </w:r>
      <w:r w:rsidRPr="00A570B6">
        <w:rPr>
          <w:b/>
          <w:sz w:val="28"/>
          <w:szCs w:val="28"/>
          <w:lang w:val="tt"/>
        </w:rPr>
        <w:t>Татарстан Республикасы Сәнәгать һәм сәүдә министрлыгы үзенә карата гамәлгә куючы функцияләрен һәм вәкаләтләрен гамәлгә ашыра торган дәүләт автоном учреждениесенә Россия Федерациясе Бюджет кодексының 78</w:t>
      </w:r>
      <w:r w:rsidR="00237518" w:rsidRPr="00237518">
        <w:rPr>
          <w:b/>
          <w:bCs/>
          <w:sz w:val="28"/>
          <w:szCs w:val="28"/>
          <w:vertAlign w:val="superscript"/>
          <w:lang w:val="tt"/>
        </w:rPr>
        <w:t>1</w:t>
      </w:r>
      <w:r w:rsidRPr="00A570B6">
        <w:rPr>
          <w:b/>
          <w:sz w:val="28"/>
          <w:szCs w:val="28"/>
          <w:lang w:val="tt"/>
        </w:rPr>
        <w:t xml:space="preserve"> статьясының 1 пунктындагы икенче абзацы нигезендә </w:t>
      </w:r>
      <w:r>
        <w:rPr>
          <w:b/>
          <w:sz w:val="28"/>
          <w:szCs w:val="28"/>
          <w:lang w:val="tt"/>
        </w:rPr>
        <w:t>«</w:t>
      </w:r>
      <w:r w:rsidRPr="00A570B6">
        <w:rPr>
          <w:b/>
          <w:sz w:val="28"/>
          <w:szCs w:val="28"/>
          <w:lang w:val="tt"/>
        </w:rPr>
        <w:t>2014-2024 елларга Татарстан Республикасының икътисадый үсеше һәм инновацияле икътисады</w:t>
      </w:r>
      <w:r>
        <w:rPr>
          <w:b/>
          <w:sz w:val="28"/>
          <w:szCs w:val="28"/>
          <w:lang w:val="tt"/>
        </w:rPr>
        <w:t>»</w:t>
      </w:r>
      <w:r w:rsidRPr="00A570B6">
        <w:rPr>
          <w:b/>
          <w:sz w:val="28"/>
          <w:szCs w:val="28"/>
          <w:lang w:val="tt"/>
        </w:rPr>
        <w:t xml:space="preserve"> дәүләт программасының </w:t>
      </w:r>
      <w:r>
        <w:rPr>
          <w:b/>
          <w:sz w:val="28"/>
          <w:szCs w:val="28"/>
          <w:lang w:val="tt"/>
        </w:rPr>
        <w:t>«</w:t>
      </w:r>
      <w:r w:rsidRPr="00A570B6">
        <w:rPr>
          <w:b/>
          <w:sz w:val="28"/>
          <w:szCs w:val="28"/>
          <w:lang w:val="tt"/>
        </w:rPr>
        <w:t>2015-2024 елларга Татарстан Республикасы предприятиеләрендә хезмәт җитештерүчәнлеген арттыру</w:t>
      </w:r>
      <w:r>
        <w:rPr>
          <w:b/>
          <w:sz w:val="28"/>
          <w:szCs w:val="28"/>
          <w:lang w:val="tt"/>
        </w:rPr>
        <w:t>»</w:t>
      </w:r>
      <w:r w:rsidRPr="00A570B6">
        <w:rPr>
          <w:b/>
          <w:sz w:val="28"/>
          <w:szCs w:val="28"/>
          <w:lang w:val="tt"/>
        </w:rPr>
        <w:t xml:space="preserve"> ярдәмче программасы чараларын 2022-2024 елларда гамәлгә ашыруны тәэмин итүгә Татарстан Республикасы бюджетыннан субсидия бирү күләмен һәм шартларын билгеләү тәртибен раслау турында</w:t>
      </w:r>
      <w:r>
        <w:rPr>
          <w:b/>
          <w:sz w:val="28"/>
          <w:szCs w:val="28"/>
          <w:lang w:val="tt"/>
        </w:rPr>
        <w:t>»</w:t>
      </w:r>
      <w:r w:rsidRPr="00A570B6">
        <w:rPr>
          <w:b/>
          <w:sz w:val="28"/>
          <w:szCs w:val="28"/>
          <w:lang w:val="tt"/>
        </w:rPr>
        <w:t xml:space="preserve"> 2022 елның </w:t>
      </w:r>
    </w:p>
    <w:p w14:paraId="35CDAF86" w14:textId="0CDDD4CB" w:rsidR="008355FE" w:rsidRPr="00BC3737" w:rsidRDefault="00BC3737" w:rsidP="00237518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  <w:lang w:val="tt-RU"/>
        </w:rPr>
      </w:pPr>
      <w:r w:rsidRPr="00A570B6">
        <w:rPr>
          <w:b/>
          <w:sz w:val="28"/>
          <w:szCs w:val="28"/>
          <w:lang w:val="tt"/>
        </w:rPr>
        <w:t>21 мартындагы 47-ОД номерлы боерыгына үзгәрешләр кертү хакында</w:t>
      </w:r>
    </w:p>
    <w:p w14:paraId="2ED37DC6" w14:textId="77777777" w:rsidR="008355FE" w:rsidRPr="00BC3737" w:rsidRDefault="008355FE" w:rsidP="00A61698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  <w:lang w:val="tt-RU"/>
        </w:rPr>
      </w:pPr>
    </w:p>
    <w:p w14:paraId="028CE375" w14:textId="5CD1E0E6" w:rsidR="008E1584" w:rsidRPr="00BC3737" w:rsidRDefault="00BC3737" w:rsidP="008E158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tt-RU"/>
        </w:rPr>
      </w:pPr>
      <w:bookmarkStart w:id="0" w:name="_GoBack"/>
      <w:r w:rsidRPr="00634144">
        <w:rPr>
          <w:sz w:val="28"/>
          <w:lang w:val="tt"/>
        </w:rPr>
        <w:t xml:space="preserve">Татарстан Республикасы Министрлар Кабинетының </w:t>
      </w:r>
      <w:r>
        <w:rPr>
          <w:sz w:val="28"/>
          <w:lang w:val="tt"/>
        </w:rPr>
        <w:t>«</w:t>
      </w:r>
      <w:r w:rsidRPr="00634144">
        <w:rPr>
          <w:sz w:val="28"/>
          <w:lang w:val="tt"/>
        </w:rPr>
        <w:t>2014-2024 елларга Татарстан Республикасының икътисадый үсеше һәм инновацияле икътисады</w:t>
      </w:r>
      <w:r>
        <w:rPr>
          <w:sz w:val="28"/>
          <w:lang w:val="tt"/>
        </w:rPr>
        <w:t>»</w:t>
      </w:r>
      <w:r w:rsidRPr="00634144">
        <w:rPr>
          <w:sz w:val="28"/>
          <w:lang w:val="tt"/>
        </w:rPr>
        <w:t xml:space="preserve"> дәүләт программасын раслау турында</w:t>
      </w:r>
      <w:r>
        <w:rPr>
          <w:sz w:val="28"/>
          <w:lang w:val="tt"/>
        </w:rPr>
        <w:t>»</w:t>
      </w:r>
      <w:r w:rsidRPr="00634144">
        <w:rPr>
          <w:sz w:val="28"/>
          <w:lang w:val="tt"/>
        </w:rPr>
        <w:t xml:space="preserve"> 2013 елның 31 октябрендәге 823 номерлы Татарстан Республикасы Министрлар Кабинеты карарына һәм Татарстан Республикасы Министрлар Кабинетының аерым карарларына үзгәрешләр кертү турында</w:t>
      </w:r>
      <w:r>
        <w:rPr>
          <w:sz w:val="28"/>
          <w:lang w:val="tt"/>
        </w:rPr>
        <w:t>»</w:t>
      </w:r>
      <w:r w:rsidRPr="00634144">
        <w:rPr>
          <w:sz w:val="28"/>
          <w:lang w:val="tt"/>
        </w:rPr>
        <w:t xml:space="preserve"> 2022 елның 20 октябрендәге 1116 номерлы карары белән расланган үзгәрешләр нигезендә  </w:t>
      </w:r>
    </w:p>
    <w:p w14:paraId="71FEC0C4" w14:textId="77777777" w:rsidR="00A61698" w:rsidRPr="00BC3737" w:rsidRDefault="00A61698" w:rsidP="0003064A">
      <w:pPr>
        <w:ind w:firstLine="720"/>
        <w:jc w:val="both"/>
        <w:rPr>
          <w:lang w:val="tt-RU"/>
        </w:rPr>
      </w:pPr>
    </w:p>
    <w:p w14:paraId="55360110" w14:textId="77777777" w:rsidR="00A61698" w:rsidRPr="00BC3737" w:rsidRDefault="00BC3737" w:rsidP="0003064A">
      <w:pPr>
        <w:jc w:val="both"/>
        <w:rPr>
          <w:bCs/>
          <w:sz w:val="28"/>
          <w:szCs w:val="28"/>
          <w:lang w:val="tt-RU"/>
        </w:rPr>
      </w:pPr>
      <w:r w:rsidRPr="002E4947">
        <w:rPr>
          <w:b/>
          <w:bCs/>
          <w:spacing w:val="40"/>
          <w:sz w:val="28"/>
          <w:szCs w:val="28"/>
          <w:lang w:val="tt"/>
        </w:rPr>
        <w:t>боерык бирәм:</w:t>
      </w:r>
    </w:p>
    <w:p w14:paraId="13D395E9" w14:textId="77777777" w:rsidR="00A61698" w:rsidRPr="00BC3737" w:rsidRDefault="00A61698" w:rsidP="0003064A">
      <w:pPr>
        <w:ind w:firstLine="709"/>
        <w:jc w:val="center"/>
        <w:rPr>
          <w:sz w:val="28"/>
          <w:lang w:val="tt-RU"/>
        </w:rPr>
      </w:pPr>
    </w:p>
    <w:p w14:paraId="372ACFFB" w14:textId="0269286F" w:rsidR="00EE1610" w:rsidRPr="00BC3737" w:rsidRDefault="00BC3737" w:rsidP="00DA5A32">
      <w:pPr>
        <w:widowControl w:val="0"/>
        <w:shd w:val="clear" w:color="auto" w:fill="FFFFFF"/>
        <w:autoSpaceDE w:val="0"/>
        <w:autoSpaceDN w:val="0"/>
        <w:adjustRightInd w:val="0"/>
        <w:ind w:right="141" w:firstLine="851"/>
        <w:jc w:val="both"/>
        <w:rPr>
          <w:b/>
          <w:sz w:val="28"/>
          <w:szCs w:val="28"/>
          <w:lang w:val="tt-RU"/>
        </w:rPr>
      </w:pPr>
      <w:r>
        <w:rPr>
          <w:sz w:val="28"/>
          <w:lang w:val="tt"/>
        </w:rPr>
        <w:t>1. Татарстан Республикасы Сәнәгать һәм сәүдә министрлыгының «Татарстан Республикасы Сәнәгать һәм сәүдә министрлыгы үзенә карата гамәлгә куючы функцияләрен һәм вәкаләтләрен гамәлгә ашыра торган дәүләт автоном учреждениесенә Россия Федерациясе Бюджет кодексының 78</w:t>
      </w:r>
      <w:r w:rsidR="008E1584" w:rsidRPr="00634144">
        <w:rPr>
          <w:sz w:val="28"/>
          <w:szCs w:val="28"/>
          <w:vertAlign w:val="superscript"/>
          <w:lang w:val="tt"/>
        </w:rPr>
        <w:t>1</w:t>
      </w:r>
      <w:r>
        <w:rPr>
          <w:sz w:val="28"/>
          <w:lang w:val="tt"/>
        </w:rPr>
        <w:t xml:space="preserve"> статьясының 1 пунктындагы икенче абзацы нигезендә «2014-2024 елларга Татарстан Республикасының икътисадый үсеше һәм инновацияле икътисады» дәүләт программасының «2015-2024 елларга Татарстан Республикасы предприятиеләрендә хезмәт җитештерүчәнлеген арттыру» ярдәмче программасы чараларын 2022-2024 елларда гамәлгә ашыруны тәэмин итүгә Татарстан Республикасы бюджетыннан субсидия бирү күләмен һәм шартларын билгеләү тәртибен (алга таба – Тәртип) раслау турында» 2022 елның 21 мартындагы 47-ОД номерлы боерыгына түбәндәге үзгәрешләрне кертергә:</w:t>
      </w:r>
    </w:p>
    <w:p w14:paraId="00799CD7" w14:textId="6971DB03" w:rsidR="000575C5" w:rsidRDefault="00BC3737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lang w:val="tt"/>
        </w:rPr>
        <w:lastRenderedPageBreak/>
        <w:t>боерык атамасында, преамбулада һәм 1 пунктта «2024» саннарын «2025» саннарына алмаштырырга;</w:t>
      </w:r>
    </w:p>
    <w:p w14:paraId="5482909D" w14:textId="2ACCB8C1" w:rsidR="00B368AF" w:rsidRPr="00DA5A32" w:rsidRDefault="00BC3737" w:rsidP="00DA5A32">
      <w:pPr>
        <w:tabs>
          <w:tab w:val="left" w:pos="0"/>
          <w:tab w:val="left" w:pos="1134"/>
        </w:tabs>
        <w:ind w:firstLine="851"/>
        <w:jc w:val="both"/>
        <w:rPr>
          <w:sz w:val="28"/>
        </w:rPr>
      </w:pPr>
      <w:r w:rsidRPr="00DA5A32">
        <w:rPr>
          <w:sz w:val="28"/>
          <w:lang w:val="tt"/>
        </w:rPr>
        <w:t xml:space="preserve">Тәртип атамасында, 1 пунктында, 2 пунктының икенче һәм дүптенче абзацында  </w:t>
      </w:r>
      <w:r>
        <w:rPr>
          <w:sz w:val="28"/>
          <w:lang w:val="tt"/>
        </w:rPr>
        <w:t>«</w:t>
      </w:r>
      <w:r w:rsidRPr="00DA5A32">
        <w:rPr>
          <w:sz w:val="28"/>
          <w:lang w:val="tt"/>
        </w:rPr>
        <w:t>2024</w:t>
      </w:r>
      <w:r>
        <w:rPr>
          <w:sz w:val="28"/>
          <w:lang w:val="tt"/>
        </w:rPr>
        <w:t>»</w:t>
      </w:r>
      <w:r w:rsidRPr="00DA5A32">
        <w:rPr>
          <w:sz w:val="28"/>
          <w:lang w:val="tt"/>
        </w:rPr>
        <w:t xml:space="preserve"> саннарын </w:t>
      </w:r>
      <w:r>
        <w:rPr>
          <w:sz w:val="28"/>
          <w:lang w:val="tt"/>
        </w:rPr>
        <w:t>«</w:t>
      </w:r>
      <w:r w:rsidRPr="00DA5A32">
        <w:rPr>
          <w:sz w:val="28"/>
          <w:lang w:val="tt"/>
        </w:rPr>
        <w:t>2025</w:t>
      </w:r>
      <w:r>
        <w:rPr>
          <w:sz w:val="28"/>
          <w:lang w:val="tt"/>
        </w:rPr>
        <w:t>»</w:t>
      </w:r>
      <w:r w:rsidRPr="00DA5A32">
        <w:rPr>
          <w:sz w:val="28"/>
          <w:lang w:val="tt"/>
        </w:rPr>
        <w:t xml:space="preserve"> саннарына алмаштырырга;</w:t>
      </w:r>
    </w:p>
    <w:p w14:paraId="2FF2ACD5" w14:textId="77777777" w:rsidR="00497A73" w:rsidRDefault="00BC3737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 w:rsidRPr="00DA5A32">
        <w:rPr>
          <w:bCs/>
          <w:spacing w:val="2"/>
          <w:kern w:val="36"/>
          <w:sz w:val="28"/>
          <w:szCs w:val="28"/>
          <w:lang w:val="tt"/>
        </w:rPr>
        <w:t xml:space="preserve">10 пунктны түбәндәге редакциядә бәян итәргә: </w:t>
      </w:r>
    </w:p>
    <w:p w14:paraId="0BDD257F" w14:textId="5E5C7215" w:rsidR="00B368AF" w:rsidRDefault="00BC3737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tt"/>
        </w:rPr>
        <w:t>«10. Гамәлгә куючы субсидияне Учреждениенең Татарстан Республикасы Финанс министрлыгында ачылган шәхси счетына килешүдә каралган субсидия күчерү графигы нигезендә күчерә»;</w:t>
      </w:r>
    </w:p>
    <w:p w14:paraId="3DF442DE" w14:textId="77777777" w:rsidR="00B368AF" w:rsidRDefault="00BC3737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bCs/>
          <w:spacing w:val="2"/>
          <w:kern w:val="36"/>
          <w:sz w:val="28"/>
          <w:szCs w:val="28"/>
          <w:lang w:val="tt"/>
        </w:rPr>
        <w:t>16 пунктның өченче абзацын түбәндәге редакциядә бәян итәргә:</w:t>
      </w:r>
    </w:p>
    <w:p w14:paraId="5EB60E4C" w14:textId="02CEA1B2" w:rsidR="00B368AF" w:rsidRPr="00B368AF" w:rsidRDefault="00BC3737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tt"/>
        </w:rPr>
        <w:t>«Гамәлгә куючы агымдагы финанс елында кулланылмаган субсидиянең калган өлешен әлеге Тәртипнең 3 пункты нигезендә чираттагы финанс елында максатларга ирешү өчен юнәлдерү зарурлыгы булуы турындагы карарны Учреждениенең субсидиянең калган өлеше буенча мөрәҗәгате алынган вакыттан башлап 5 (биш) эш көне эчендә кабул итә.»;</w:t>
      </w:r>
    </w:p>
    <w:p w14:paraId="094F56AD" w14:textId="77777777" w:rsidR="008E1584" w:rsidRPr="008B75BE" w:rsidRDefault="00BC3737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 w:rsidRPr="00B4430C">
        <w:rPr>
          <w:sz w:val="28"/>
          <w:szCs w:val="28"/>
          <w:lang w:val="tt"/>
        </w:rPr>
        <w:t xml:space="preserve">17 пунктны түбәндәге редакциядә бәян итәргә: </w:t>
      </w:r>
    </w:p>
    <w:p w14:paraId="43BCCEE3" w14:textId="1E64B5C9" w:rsidR="00DA5A32" w:rsidRPr="00634144" w:rsidRDefault="00BC3737" w:rsidP="00DA5A32">
      <w:pPr>
        <w:pStyle w:val="ConsPlusNormal"/>
        <w:ind w:firstLine="851"/>
        <w:jc w:val="both"/>
      </w:pPr>
      <w:r>
        <w:rPr>
          <w:lang w:val="tt"/>
        </w:rPr>
        <w:t>«</w:t>
      </w:r>
      <w:r w:rsidRPr="00634144">
        <w:rPr>
          <w:lang w:val="tt"/>
        </w:rPr>
        <w:t>17. Гамәлгә куючының субсидиянең агымдагы финанс елында кулланылмыйча калган акчаларына ихтыяҗ булуы турындагы карары нигезендә әлеге субсидиянең калган акчалары чираттагы финанс елында әлеге Тәртипнең 3 пунктында билгеләнгән максатларга тотыла ала</w:t>
      </w:r>
      <w:r>
        <w:rPr>
          <w:lang w:val="tt"/>
        </w:rPr>
        <w:t>»</w:t>
      </w:r>
      <w:r w:rsidRPr="00634144">
        <w:rPr>
          <w:lang w:val="tt"/>
        </w:rPr>
        <w:t>.</w:t>
      </w:r>
    </w:p>
    <w:p w14:paraId="3D59C277" w14:textId="77777777" w:rsidR="008B75BE" w:rsidRPr="00B85B2A" w:rsidRDefault="00BC3737" w:rsidP="00DA5A32">
      <w:pPr>
        <w:pStyle w:val="ConsPlusNormal"/>
        <w:ind w:firstLine="851"/>
        <w:jc w:val="both"/>
        <w:rPr>
          <w:strike/>
        </w:rPr>
      </w:pPr>
      <w:r w:rsidRPr="00634144">
        <w:rPr>
          <w:lang w:val="tt"/>
        </w:rPr>
        <w:t xml:space="preserve">2. Тәртипкә карата 1 нче кушымтаны әлеге Боерыкның 1 нче кушымтасы редакциясендә бәян итәргә, ул аның аерылгысыз өлеше булып тора. </w:t>
      </w:r>
    </w:p>
    <w:p w14:paraId="37862D91" w14:textId="77777777" w:rsidR="000248BE" w:rsidRPr="00492EA9" w:rsidRDefault="00BC3737" w:rsidP="00DA5A32">
      <w:pPr>
        <w:pStyle w:val="ad"/>
        <w:tabs>
          <w:tab w:val="left" w:pos="1134"/>
        </w:tabs>
        <w:ind w:left="0" w:firstLine="851"/>
        <w:jc w:val="both"/>
        <w:rPr>
          <w:sz w:val="28"/>
        </w:rPr>
      </w:pPr>
      <w:r>
        <w:rPr>
          <w:sz w:val="28"/>
          <w:lang w:val="tt"/>
        </w:rPr>
        <w:t>3. Әлеге Боерык үтәлешен контрольдә тотуны Татарстан Республикасы сәнәгать һәм сәүдә министры урынбасары Р.М.Карповка йөкләргә.</w:t>
      </w:r>
    </w:p>
    <w:p w14:paraId="318EE174" w14:textId="77777777" w:rsidR="00FB5BFB" w:rsidRDefault="00FB5BFB" w:rsidP="00DA5A32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</w:p>
    <w:p w14:paraId="516BE772" w14:textId="77777777" w:rsidR="00B368AF" w:rsidRPr="00492EA9" w:rsidRDefault="00B368AF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06C7175E" w14:textId="77777777" w:rsidR="00BC3737" w:rsidRDefault="00BC3737" w:rsidP="00A7746C">
      <w:pPr>
        <w:rPr>
          <w:sz w:val="28"/>
          <w:lang w:val="tt"/>
        </w:rPr>
      </w:pPr>
      <w:r w:rsidRPr="00610A17">
        <w:rPr>
          <w:sz w:val="28"/>
          <w:lang w:val="tt"/>
        </w:rPr>
        <w:t xml:space="preserve">Татарстан Республикасы </w:t>
      </w:r>
    </w:p>
    <w:p w14:paraId="677A4358" w14:textId="77777777" w:rsidR="00BC3737" w:rsidRDefault="00BC3737" w:rsidP="00A7746C">
      <w:pPr>
        <w:rPr>
          <w:sz w:val="28"/>
          <w:lang w:val="tt"/>
        </w:rPr>
      </w:pPr>
      <w:r w:rsidRPr="00610A17">
        <w:rPr>
          <w:sz w:val="28"/>
          <w:lang w:val="tt"/>
        </w:rPr>
        <w:t xml:space="preserve">Премьер-министры урынбасары – </w:t>
      </w:r>
    </w:p>
    <w:p w14:paraId="339AE51E" w14:textId="169DB353" w:rsidR="00FB5BFB" w:rsidRDefault="00BC3737" w:rsidP="00A7746C">
      <w:pPr>
        <w:rPr>
          <w:sz w:val="28"/>
        </w:rPr>
      </w:pPr>
      <w:r w:rsidRPr="00610A17">
        <w:rPr>
          <w:sz w:val="28"/>
          <w:lang w:val="tt"/>
        </w:rPr>
        <w:t xml:space="preserve">министр </w:t>
      </w:r>
      <w:r>
        <w:rPr>
          <w:sz w:val="28"/>
          <w:lang w:val="tt"/>
        </w:rPr>
        <w:t xml:space="preserve">                                                                                           </w:t>
      </w:r>
      <w:r w:rsidRPr="00610A17">
        <w:rPr>
          <w:sz w:val="28"/>
          <w:lang w:val="tt"/>
        </w:rPr>
        <w:t xml:space="preserve">О.В.Коробченко </w:t>
      </w:r>
    </w:p>
    <w:p w14:paraId="58548E88" w14:textId="77777777" w:rsidR="00BE492A" w:rsidRDefault="00BE492A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3EECE10E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2082B446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514AA145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3719A49D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6DCCFEFD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6C5F1596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16CC0811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2C5E2F4C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34493626" w14:textId="77777777" w:rsidR="003E7BD6" w:rsidRDefault="003E7BD6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77AF2AD7" w14:textId="77777777" w:rsidR="003E7BD6" w:rsidRDefault="003E7BD6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160B6E8C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4F9CAED3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48EBB6CF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15D0FB18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0D3D7DAC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0B0ADA92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3A6FD786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6FAC0A44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3612C3B2" w14:textId="77777777" w:rsidR="00B85B2A" w:rsidRDefault="00BC3737" w:rsidP="00BC373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0"/>
        <w:jc w:val="both"/>
        <w:rPr>
          <w:sz w:val="28"/>
        </w:rPr>
      </w:pPr>
      <w:r w:rsidRPr="00634144">
        <w:rPr>
          <w:sz w:val="28"/>
          <w:lang w:val="tt"/>
        </w:rPr>
        <w:t>2022 елның 6 декабрендәге 255-ОД номерлы боерыгына 1 нче кушымта</w:t>
      </w:r>
    </w:p>
    <w:p w14:paraId="08EA5A36" w14:textId="77777777" w:rsidR="00B368AF" w:rsidRDefault="00B368AF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2193753A" w14:textId="77777777" w:rsidR="00B85B2A" w:rsidRDefault="00B85B2A" w:rsidP="00F1742E">
      <w:pPr>
        <w:ind w:left="4820"/>
        <w:jc w:val="both"/>
        <w:rPr>
          <w:sz w:val="28"/>
          <w:szCs w:val="26"/>
        </w:rPr>
      </w:pPr>
    </w:p>
    <w:p w14:paraId="703A1E33" w14:textId="77777777" w:rsidR="00BC3737" w:rsidRDefault="00BC3737" w:rsidP="00B4430C">
      <w:pPr>
        <w:ind w:left="4820"/>
        <w:jc w:val="both"/>
        <w:rPr>
          <w:sz w:val="28"/>
          <w:szCs w:val="26"/>
          <w:lang w:val="tt"/>
        </w:rPr>
      </w:pPr>
      <w:r w:rsidRPr="00DA5A32">
        <w:rPr>
          <w:sz w:val="28"/>
          <w:szCs w:val="26"/>
          <w:lang w:val="tt"/>
        </w:rPr>
        <w:t>Татарстан Республикасы Сәнәгать һәм сәүдә министрлыгы үзенә карата гамәлгә куючы функцияләрен һәм вәкаләтләрен гамәлгә ашыра торган дәүләт автоном учреждениесенә Россия Федерациясе Бюджет кодексының  78</w:t>
      </w:r>
      <w:r w:rsidR="00634144" w:rsidRPr="00634144">
        <w:rPr>
          <w:sz w:val="28"/>
          <w:szCs w:val="28"/>
          <w:vertAlign w:val="superscript"/>
          <w:lang w:val="tt"/>
        </w:rPr>
        <w:t>1</w:t>
      </w:r>
      <w:r w:rsidRPr="00DA5A32">
        <w:rPr>
          <w:sz w:val="28"/>
          <w:szCs w:val="26"/>
          <w:lang w:val="tt"/>
        </w:rPr>
        <w:t xml:space="preserve"> статьясының 1 пунктындагы икенче абзацы нигезендә </w:t>
      </w:r>
      <w:r>
        <w:rPr>
          <w:sz w:val="28"/>
          <w:szCs w:val="26"/>
          <w:lang w:val="tt"/>
        </w:rPr>
        <w:t>«</w:t>
      </w:r>
      <w:r w:rsidRPr="00DA5A32">
        <w:rPr>
          <w:sz w:val="28"/>
          <w:szCs w:val="26"/>
          <w:lang w:val="tt"/>
        </w:rPr>
        <w:t>2014-2025 елларга Татарстан Республикасының икътисадый үсеше һәм инновацияле икътисады</w:t>
      </w:r>
      <w:r>
        <w:rPr>
          <w:sz w:val="28"/>
          <w:szCs w:val="26"/>
          <w:lang w:val="tt"/>
        </w:rPr>
        <w:t>»</w:t>
      </w:r>
      <w:r w:rsidRPr="00DA5A32">
        <w:rPr>
          <w:sz w:val="28"/>
          <w:szCs w:val="26"/>
          <w:lang w:val="tt"/>
        </w:rPr>
        <w:t xml:space="preserve"> дәүләт программасының </w:t>
      </w:r>
      <w:r>
        <w:rPr>
          <w:sz w:val="28"/>
          <w:szCs w:val="26"/>
          <w:lang w:val="tt"/>
        </w:rPr>
        <w:t>«</w:t>
      </w:r>
      <w:r w:rsidRPr="00DA5A32">
        <w:rPr>
          <w:sz w:val="28"/>
          <w:szCs w:val="26"/>
          <w:lang w:val="tt"/>
        </w:rPr>
        <w:t>2015-2025 елларга Татарстан Республикасы предприятиеләрендә хезмәт җитештерүчәнлеген арттыру</w:t>
      </w:r>
      <w:r>
        <w:rPr>
          <w:sz w:val="28"/>
          <w:szCs w:val="26"/>
          <w:lang w:val="tt"/>
        </w:rPr>
        <w:t>»</w:t>
      </w:r>
      <w:r w:rsidRPr="00DA5A32">
        <w:rPr>
          <w:sz w:val="28"/>
          <w:szCs w:val="26"/>
          <w:lang w:val="tt"/>
        </w:rPr>
        <w:t xml:space="preserve"> ярдәмче программасы чараларын 2022-2025 елларда гамәлгә ашыруны тәэмин итүгә Татарстан Республикасы бюджетыннан субсидия бирү күләмен һәм шартларын билгеләү тәртибенә 1 нче кушымта </w:t>
      </w:r>
    </w:p>
    <w:p w14:paraId="310500F9" w14:textId="74154D0F" w:rsidR="00871D4E" w:rsidRPr="00B4430C" w:rsidRDefault="00BC3737" w:rsidP="00B4430C">
      <w:pPr>
        <w:ind w:left="4820"/>
        <w:jc w:val="both"/>
        <w:rPr>
          <w:sz w:val="28"/>
          <w:szCs w:val="26"/>
        </w:rPr>
      </w:pPr>
      <w:r w:rsidRPr="00DA5A32">
        <w:rPr>
          <w:sz w:val="28"/>
          <w:szCs w:val="26"/>
          <w:lang w:val="tt"/>
        </w:rPr>
        <w:t>21.03.2022 №47-ОД</w:t>
      </w:r>
    </w:p>
    <w:p w14:paraId="28030E33" w14:textId="77777777" w:rsidR="00497A73" w:rsidRPr="00497A73" w:rsidRDefault="00497A73" w:rsidP="00497A73">
      <w:pPr>
        <w:ind w:left="6237" w:firstLine="284"/>
        <w:jc w:val="both"/>
        <w:rPr>
          <w:sz w:val="28"/>
          <w:szCs w:val="26"/>
        </w:rPr>
      </w:pPr>
    </w:p>
    <w:p w14:paraId="184487C8" w14:textId="77777777" w:rsidR="00497A73" w:rsidRPr="00497A73" w:rsidRDefault="00497A73" w:rsidP="00497A73">
      <w:pPr>
        <w:ind w:left="6237" w:firstLine="284"/>
        <w:jc w:val="both"/>
        <w:rPr>
          <w:sz w:val="28"/>
          <w:szCs w:val="28"/>
        </w:rPr>
      </w:pPr>
    </w:p>
    <w:p w14:paraId="67E50F68" w14:textId="77777777" w:rsidR="00BC3737" w:rsidRDefault="00BC3737" w:rsidP="00A7746C">
      <w:pPr>
        <w:keepNext/>
        <w:ind w:right="-1"/>
        <w:jc w:val="center"/>
        <w:outlineLvl w:val="1"/>
        <w:rPr>
          <w:bCs/>
          <w:iCs/>
          <w:sz w:val="28"/>
          <w:szCs w:val="28"/>
          <w:lang w:val="tt"/>
        </w:rPr>
      </w:pPr>
      <w:r w:rsidRPr="00497A73">
        <w:rPr>
          <w:bCs/>
          <w:iCs/>
          <w:sz w:val="28"/>
          <w:szCs w:val="28"/>
          <w:lang w:val="tt"/>
        </w:rPr>
        <w:t>Нәтиҗәләрнең күрсәткечләре</w:t>
      </w:r>
    </w:p>
    <w:p w14:paraId="1819C18D" w14:textId="00A57E25" w:rsidR="00497A73" w:rsidRPr="00BC3737" w:rsidRDefault="00BC3737" w:rsidP="00A7746C">
      <w:pPr>
        <w:keepNext/>
        <w:ind w:right="-1"/>
        <w:jc w:val="center"/>
        <w:outlineLvl w:val="1"/>
        <w:rPr>
          <w:bCs/>
          <w:iCs/>
          <w:sz w:val="28"/>
          <w:szCs w:val="28"/>
          <w:lang w:val="tt"/>
        </w:rPr>
      </w:pPr>
      <w:r w:rsidRPr="00497A73">
        <w:rPr>
          <w:bCs/>
          <w:iCs/>
          <w:sz w:val="28"/>
          <w:szCs w:val="28"/>
          <w:lang w:val="tt"/>
        </w:rPr>
        <w:t xml:space="preserve"> (2022-2024 елларга ахыргы нәтиҗәләрне бәяләү индикаторлары)</w:t>
      </w:r>
    </w:p>
    <w:p w14:paraId="2F22F30C" w14:textId="77777777" w:rsidR="00497A73" w:rsidRPr="00BC3737" w:rsidRDefault="00497A73" w:rsidP="00497A73">
      <w:pPr>
        <w:jc w:val="center"/>
        <w:rPr>
          <w:bCs/>
          <w:iCs/>
          <w:sz w:val="28"/>
          <w:szCs w:val="28"/>
          <w:lang w:val="tt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386"/>
        <w:gridCol w:w="1418"/>
        <w:gridCol w:w="1276"/>
        <w:gridCol w:w="1275"/>
      </w:tblGrid>
      <w:tr w:rsidR="00955FF0" w14:paraId="7A4CAB58" w14:textId="77777777" w:rsidTr="00497A73">
        <w:trPr>
          <w:trHeight w:val="473"/>
          <w:tblHeader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D2EF5E" w14:textId="77777777" w:rsidR="00497A73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т/с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35EB73" w14:textId="77777777" w:rsidR="00497A73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Нәтиҗәнең (ахыргы нәтиҗәләрне бәяләү индикаторының) атамасы, үлчәү берәмлеге</w:t>
            </w:r>
            <w:r w:rsidRPr="00497A73">
              <w:rPr>
                <w:bCs/>
                <w:sz w:val="26"/>
                <w:szCs w:val="26"/>
                <w:lang w:val="tt"/>
              </w:rPr>
              <w:br/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966FD2" w14:textId="77777777" w:rsidR="00497A73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 xml:space="preserve">Нәтиҗәнең (ахыргы нәтиҗәләрне бәяләү индикаторының) күрсәткече  </w:t>
            </w:r>
          </w:p>
        </w:tc>
      </w:tr>
      <w:tr w:rsidR="00955FF0" w14:paraId="67FA1CA8" w14:textId="77777777" w:rsidTr="00634144">
        <w:trPr>
          <w:trHeight w:val="472"/>
          <w:tblHeader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649EC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EE5CA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A21DF2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63A328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7711FD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2024</w:t>
            </w:r>
          </w:p>
        </w:tc>
      </w:tr>
      <w:tr w:rsidR="00955FF0" w14:paraId="6892F1AF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A3BB7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1976C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Мәгълүматлаштырылган предприятиеләр саны, елына кимендә берәмлек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AF011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87559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A183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300</w:t>
            </w:r>
          </w:p>
        </w:tc>
      </w:tr>
      <w:tr w:rsidR="00955FF0" w14:paraId="3FE3FCF5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B145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39715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Татарстан Республикасы муниципаль берәмлекләрендә уздырылган илкүләм проектны гамәлгә ашыру турында киңәшмәләр саны, елына кимендә, берәмлек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7D37F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AB4B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D3555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15</w:t>
            </w:r>
          </w:p>
        </w:tc>
      </w:tr>
      <w:tr w:rsidR="00955FF0" w14:paraId="2E39A5FB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C1F3E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75800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Уздырылган семинарлар, киңәшмәләр, утырышлар саны, елына кимендә, берәмлек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7E6F7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924E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DAEDA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3</w:t>
            </w:r>
          </w:p>
        </w:tc>
      </w:tr>
      <w:tr w:rsidR="00955FF0" w14:paraId="09FBCD09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15E47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AD0A9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 xml:space="preserve">Ppt.tatarstan.ru сайтына керүчеләр саны, </w:t>
            </w:r>
          </w:p>
          <w:p w14:paraId="4D13E1CC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елына кимендә мең кеше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A3970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277E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A1A9D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20</w:t>
            </w:r>
          </w:p>
        </w:tc>
      </w:tr>
      <w:tr w:rsidR="00955FF0" w14:paraId="4ECE1413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57723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lastRenderedPageBreak/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83B47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Үткәрелгән бәйгеләр саны, елына берәмлек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EA2A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1F8CA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24BAE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1</w:t>
            </w:r>
          </w:p>
        </w:tc>
      </w:tr>
      <w:tr w:rsidR="00955FF0" w14:paraId="4690B417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4E9C7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95F12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Хезмәт җитештерүчәнлеген арттыру программаларын эшләүдә ярдәм күрсәткән предприятиеләр саны, кергән мөрәҗәгатьләр проценты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0FEF8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4A3B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6A6FA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100</w:t>
            </w:r>
          </w:p>
        </w:tc>
      </w:tr>
      <w:tr w:rsidR="00955FF0" w14:paraId="743DDCD5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9A628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8112A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rFonts w:eastAsiaTheme="minorHAnsi"/>
                <w:sz w:val="26"/>
                <w:szCs w:val="26"/>
                <w:lang w:val="tt" w:eastAsia="en-US"/>
              </w:rPr>
              <w:t>Хезмәт җитештерүчәнлеген арттыру инструментларына өйрәнгән предприятиеләр хезмәткәрләре һәм төбәк командалары вәкилләре саны, кимендә кеше,  арта бара торган нәтиҗәсендә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760C9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2 625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8C168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3 300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08A14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3 971</w:t>
            </w:r>
          </w:p>
        </w:tc>
      </w:tr>
      <w:tr w:rsidR="00955FF0" w14:paraId="2B6FEE39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DC0BB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78865" w14:textId="77777777" w:rsidR="00634144" w:rsidRPr="00497A73" w:rsidRDefault="00BC3737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val="tt" w:eastAsia="en-US"/>
              </w:rPr>
              <w:t>Региональ идарәдә (ТР ТКҮ тарафыннан) хезмәт җитештерүчәнлеген арттыру инструментларына укыган предприятиеләр хезмәткәрләре саны, кимендә кеше, арта бара торган нәтиҗәсендә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868F4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1 632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F1F72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2 292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64B34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2 952</w:t>
            </w:r>
          </w:p>
        </w:tc>
      </w:tr>
      <w:tr w:rsidR="00955FF0" w14:paraId="5C57933B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2BC81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65263" w14:textId="77777777" w:rsidR="00634144" w:rsidRPr="00497A73" w:rsidRDefault="00BC3737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val="tt" w:eastAsia="en-US"/>
              </w:rPr>
              <w:t>Хезмәт җитештерүчәнлеген үстерү чараларын гамәлгә ашыру кысаларында катнашучы предприятиеләрнең, шулай ук башкарма хакимият органнарының укытылган хезмәткәрләре саны, кимендә кеше, арта бара торган нәтиҗәсендә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3A2A4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34CAA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DC7E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216</w:t>
            </w:r>
          </w:p>
        </w:tc>
      </w:tr>
      <w:tr w:rsidR="00955FF0" w14:paraId="568944DC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826E3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88DE3" w14:textId="77777777" w:rsidR="00634144" w:rsidRPr="00497A73" w:rsidRDefault="00BC3737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val="tt" w:eastAsia="en-US"/>
              </w:rPr>
              <w:t>Хезмәт җитештерүчәнлеген арттыру инструментларына өйрәнгән төбәк командалары вәкилләре саны, кеше, арта бара торган нәтиҗәсендә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F284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7C83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6DCE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86</w:t>
            </w:r>
          </w:p>
        </w:tc>
      </w:tr>
      <w:tr w:rsidR="00955FF0" w14:paraId="4C35D822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A1A2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CAB67" w14:textId="77777777" w:rsidR="00634144" w:rsidRPr="00497A73" w:rsidRDefault="00BC3737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val="tt" w:eastAsia="en-US"/>
              </w:rPr>
              <w:t>Хезмәт җитештерүчәнлеген арттыру өчен идарә итү күнекмәләре программасы буенча укытылган җитәкчеләр саны, мең кеше (арта бара торган нәтиҗәсендә)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6976" w14:textId="77777777" w:rsidR="00634144" w:rsidRPr="00497A73" w:rsidRDefault="00BC3737" w:rsidP="00871D4E">
            <w:pPr>
              <w:jc w:val="center"/>
              <w:rPr>
                <w:bCs/>
                <w:sz w:val="26"/>
                <w:szCs w:val="26"/>
              </w:rPr>
            </w:pPr>
            <w:r w:rsidRPr="00A93D4C">
              <w:rPr>
                <w:bCs/>
                <w:sz w:val="26"/>
                <w:szCs w:val="26"/>
                <w:lang w:val="tt"/>
              </w:rPr>
              <w:t>0,219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7B94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0,219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C0F2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0,24</w:t>
            </w:r>
          </w:p>
        </w:tc>
      </w:tr>
      <w:tr w:rsidR="00955FF0" w14:paraId="53733482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707C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209C" w14:textId="77777777" w:rsidR="00634144" w:rsidRPr="00497A73" w:rsidRDefault="00BC3737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val="tt" w:eastAsia="en-US"/>
              </w:rPr>
              <w:t>Төбәк идарәсендә илкүләм проектта катнаша торган предприятиеләрдә сакчыл җитештерү буенча әзерләнгән инструкторлар саны (ТР ТКҮ белән), елына кеше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D92A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E797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C62B2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88</w:t>
            </w:r>
          </w:p>
        </w:tc>
      </w:tr>
      <w:tr w:rsidR="00955FF0" w14:paraId="7AEFF3F8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4429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A93D4C">
              <w:rPr>
                <w:sz w:val="26"/>
                <w:szCs w:val="26"/>
                <w:lang w:val="tt"/>
              </w:rPr>
              <w:t>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7FB6" w14:textId="77777777" w:rsidR="00634144" w:rsidRPr="00497A73" w:rsidRDefault="00BC3737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871D4E">
              <w:rPr>
                <w:rFonts w:eastAsiaTheme="minorHAnsi"/>
                <w:sz w:val="26"/>
                <w:szCs w:val="26"/>
                <w:lang w:val="tt" w:eastAsia="en-US"/>
              </w:rPr>
              <w:t>Җитештерү һәм офис процесслары фабрикалары аша укытылган югары уку йортлары, урта һөнәри белем бирү йортлары, мәктәпләр һәм башка дәүләт белем йортлары укучылары саны, елына кеше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9200B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EFEF0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73F31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16</w:t>
            </w:r>
          </w:p>
        </w:tc>
      </w:tr>
      <w:tr w:rsidR="00955FF0" w14:paraId="1528B7A9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61A2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17D75" w14:textId="77777777" w:rsidR="00634144" w:rsidRPr="00497A73" w:rsidRDefault="00BC3737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val="tt" w:eastAsia="en-US"/>
              </w:rPr>
              <w:t>Предприятиеләрнең региональ компетенцияләр үзәкләре эше белән канәгать булуы (төбәк үзәкләре эшеннән канәгать булган предприятиеләр өлеше), ким дигәндә, процент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EA23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12B7C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2E07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80</w:t>
            </w:r>
          </w:p>
        </w:tc>
      </w:tr>
      <w:tr w:rsidR="00955FF0" w14:paraId="1445260B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A7E33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lastRenderedPageBreak/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84005" w14:textId="77777777" w:rsidR="00634144" w:rsidRPr="00497A73" w:rsidRDefault="00BC3737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val="tt" w:eastAsia="en-US"/>
              </w:rPr>
              <w:t>Адреслы ярдәм алу аша илкүләм проектка җәлеп ителгән предприятиеләр саны, кимендә берәмлек, арта бара торган нәтиҗәсендә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E353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 xml:space="preserve"> 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A306" w14:textId="77777777" w:rsidR="00634144" w:rsidRPr="00497A73" w:rsidRDefault="00BC3737" w:rsidP="00B933F8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205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FD5AC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249</w:t>
            </w:r>
          </w:p>
        </w:tc>
      </w:tr>
      <w:tr w:rsidR="00955FF0" w14:paraId="217D44E8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11F75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8C77" w14:textId="77777777" w:rsidR="00634144" w:rsidRPr="00497A73" w:rsidRDefault="00BC3737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val="tt" w:eastAsia="en-US"/>
              </w:rPr>
              <w:t>Илкүләм проект чараларын мөстәкыйль кертә торган катнашучы предприятиеләр саны, кимендә берәмлек, арта бара торган нәтиҗәсендә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9D93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F0345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D3313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22</w:t>
            </w:r>
          </w:p>
        </w:tc>
      </w:tr>
      <w:tr w:rsidR="00955FF0" w14:paraId="3AC1E2D1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4C6D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5CAC4" w14:textId="77777777" w:rsidR="00634144" w:rsidRPr="00497A73" w:rsidRDefault="00BC3737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val="tt" w:eastAsia="en-US"/>
              </w:rPr>
              <w:t xml:space="preserve">Региональ идарәдә (ТР ТКҮ белән) илкүләм проект чараларын гамәлгә ашыручы предприятиеләр саны, кимендә берәмлек, арта бара торган нәтиҗә белән, шул исәптән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07A86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3ECC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AE2F6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182</w:t>
            </w:r>
          </w:p>
        </w:tc>
      </w:tr>
      <w:tr w:rsidR="00955FF0" w14:paraId="5C1D7088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31AF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17.1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9E488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Эшче төркемнәр төзегән предприятиеләр саны, кимендә берәмлек, арта баручы нәтиҗә белән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2D11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C216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A8D3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182</w:t>
            </w:r>
          </w:p>
        </w:tc>
      </w:tr>
      <w:tr w:rsidR="00955FF0" w14:paraId="644D13A6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2EEFD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17.2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5B19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Методик ярдәм күрсәтелә торган предприятиеләр саны, берәмлек, ким  дигәндә, арта баручы нәтиҗә белән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72DF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B5F8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C694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182</w:t>
            </w:r>
          </w:p>
        </w:tc>
      </w:tr>
      <w:tr w:rsidR="00955FF0" w14:paraId="6E8592B9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7B91E" w14:textId="77777777" w:rsidR="00634144" w:rsidRPr="00497A73" w:rsidRDefault="00BC3737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17.3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5B0BA" w14:textId="77777777" w:rsidR="00634144" w:rsidRPr="00497A73" w:rsidRDefault="00BC3737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Илкүләм проектта катнашучы, диагностика уздырылган предприятиеләр саны, кимендә берәмлек, арта баручы нәтиҗә белән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9C116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  <w:lang w:val="tt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149F3" w14:textId="77777777" w:rsidR="00634144" w:rsidRPr="00497A73" w:rsidRDefault="00BC3737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tt"/>
              </w:rPr>
              <w:t>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CAC4" w14:textId="77777777" w:rsidR="00634144" w:rsidRPr="00A06405" w:rsidRDefault="00BC3737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  <w:lang w:val="tt"/>
              </w:rPr>
              <w:t>182</w:t>
            </w:r>
          </w:p>
        </w:tc>
      </w:tr>
    </w:tbl>
    <w:p w14:paraId="155AB507" w14:textId="77777777" w:rsidR="00CF26EE" w:rsidRDefault="00CF26EE" w:rsidP="00497A73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53DF7DB9" w14:textId="77777777" w:rsidR="00770B70" w:rsidRDefault="00770B70" w:rsidP="00497A73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0E1DDC8C" w14:textId="77777777" w:rsidR="00BC3737" w:rsidRDefault="00BC3737" w:rsidP="00A7746C">
      <w:pPr>
        <w:keepNext/>
        <w:ind w:right="-1"/>
        <w:jc w:val="center"/>
        <w:outlineLvl w:val="1"/>
        <w:rPr>
          <w:bCs/>
          <w:iCs/>
          <w:sz w:val="28"/>
          <w:szCs w:val="28"/>
          <w:lang w:val="tt"/>
        </w:rPr>
      </w:pPr>
      <w:r w:rsidRPr="00497A73">
        <w:rPr>
          <w:bCs/>
          <w:iCs/>
          <w:sz w:val="28"/>
          <w:szCs w:val="28"/>
          <w:lang w:val="tt"/>
        </w:rPr>
        <w:t>Нәтиҗәләрнең күрсәткечләре</w:t>
      </w:r>
    </w:p>
    <w:p w14:paraId="3FE6F42E" w14:textId="598CEAF0" w:rsidR="00770B70" w:rsidRPr="00BC3737" w:rsidRDefault="00BC3737" w:rsidP="00A7746C">
      <w:pPr>
        <w:keepNext/>
        <w:ind w:right="-1"/>
        <w:jc w:val="center"/>
        <w:outlineLvl w:val="1"/>
        <w:rPr>
          <w:bCs/>
          <w:iCs/>
          <w:sz w:val="28"/>
          <w:szCs w:val="28"/>
          <w:lang w:val="tt"/>
        </w:rPr>
      </w:pPr>
      <w:r w:rsidRPr="00497A73">
        <w:rPr>
          <w:bCs/>
          <w:iCs/>
          <w:sz w:val="28"/>
          <w:szCs w:val="28"/>
          <w:lang w:val="tt"/>
        </w:rPr>
        <w:t xml:space="preserve"> (2025 елга ахыргы нәтиҗәләрне бәяләү индикаторлары)</w:t>
      </w:r>
    </w:p>
    <w:p w14:paraId="1A32579D" w14:textId="77777777" w:rsidR="00770B70" w:rsidRPr="00BC3737" w:rsidRDefault="00BC3737" w:rsidP="00770B70">
      <w:pPr>
        <w:tabs>
          <w:tab w:val="left" w:pos="1410"/>
        </w:tabs>
        <w:rPr>
          <w:sz w:val="28"/>
          <w:szCs w:val="28"/>
          <w:lang w:val="tt"/>
        </w:rPr>
      </w:pPr>
      <w:r w:rsidRPr="00BC3737">
        <w:rPr>
          <w:sz w:val="28"/>
          <w:szCs w:val="28"/>
          <w:lang w:val="tt"/>
        </w:rPr>
        <w:tab/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6520"/>
        <w:gridCol w:w="2835"/>
      </w:tblGrid>
      <w:tr w:rsidR="00955FF0" w14:paraId="5182AB16" w14:textId="77777777" w:rsidTr="00770B70">
        <w:trPr>
          <w:trHeight w:val="982"/>
          <w:tblHeader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57DFC7" w14:textId="77777777" w:rsidR="00770B70" w:rsidRPr="00497A73" w:rsidRDefault="00BC3737" w:rsidP="00D901ED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т/с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30A28A" w14:textId="77777777" w:rsidR="00770B70" w:rsidRPr="00770B70" w:rsidRDefault="00BC3737" w:rsidP="00D901ED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Нәтиҗәнең (ахыргы нәтиҗәләрне бәяләү индикаторының) атамасы, үлчәү берәмлеге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D892C0" w14:textId="77777777" w:rsidR="00770B70" w:rsidRPr="00770B70" w:rsidRDefault="00BC3737" w:rsidP="00D901ED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 xml:space="preserve">Нәтиҗә (ахыргы нәтиҗәләрне бәяләү индикаторы) күрсәткече  </w:t>
            </w:r>
          </w:p>
        </w:tc>
      </w:tr>
      <w:tr w:rsidR="00955FF0" w14:paraId="692D575A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A54F1" w14:textId="77777777" w:rsidR="00770B70" w:rsidRPr="00497A73" w:rsidRDefault="00BC3737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9753E" w14:textId="57585702" w:rsidR="00770B70" w:rsidRPr="00770B70" w:rsidRDefault="00BC3737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val="tt" w:eastAsia="en-US"/>
              </w:rPr>
              <w:t>«</w:t>
            </w: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Сакчыл җитештерү</w:t>
            </w:r>
            <w:r>
              <w:rPr>
                <w:rFonts w:eastAsiaTheme="minorHAnsi"/>
                <w:sz w:val="26"/>
                <w:szCs w:val="26"/>
                <w:lang w:val="tt" w:eastAsia="en-US"/>
              </w:rPr>
              <w:t>»</w:t>
            </w: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 xml:space="preserve"> юнәлеше буенча Татарстан Республикасы предприятиеләрендә хезмәт җитештерүчәнлеген арттыру буенча гамәлгә ашырылган проектлар саны, елына берәмлек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C79B" w14:textId="77777777" w:rsidR="00770B70" w:rsidRPr="00770B70" w:rsidRDefault="00BC3737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20</w:t>
            </w:r>
          </w:p>
        </w:tc>
      </w:tr>
      <w:tr w:rsidR="00955FF0" w14:paraId="160FC859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D13EE" w14:textId="77777777" w:rsidR="00770B70" w:rsidRPr="00497A73" w:rsidRDefault="00BC3737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4B14" w14:textId="2FD4E948" w:rsidR="00770B70" w:rsidRPr="00770B70" w:rsidRDefault="00BC3737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val="tt" w:eastAsia="en-US"/>
              </w:rPr>
              <w:t>«</w:t>
            </w: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Сакчыл җитештерү</w:t>
            </w:r>
            <w:r>
              <w:rPr>
                <w:rFonts w:eastAsiaTheme="minorHAnsi"/>
                <w:sz w:val="26"/>
                <w:szCs w:val="26"/>
                <w:lang w:val="tt" w:eastAsia="en-US"/>
              </w:rPr>
              <w:t>»</w:t>
            </w: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 xml:space="preserve"> юнәлеше буенча Татарстан Республикасы предприятиеләрендә хезмәт җитештерүчәнлеген арттыру буенча проектларны гамәлгә ашыру өчен сайланган предприятиеләр саны, елына берәмлек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3241" w14:textId="77777777" w:rsidR="00770B70" w:rsidRPr="00770B70" w:rsidRDefault="00BC3737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20</w:t>
            </w:r>
          </w:p>
        </w:tc>
      </w:tr>
      <w:tr w:rsidR="00955FF0" w14:paraId="24573039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5C4E9" w14:textId="77777777" w:rsidR="00770B70" w:rsidRPr="00497A73" w:rsidRDefault="00BC3737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22E6" w14:textId="77777777" w:rsidR="00770B70" w:rsidRPr="00770B70" w:rsidRDefault="00BC3737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Ppt.tatarstan.ru сайтын караучылар саны, елына мең кеше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7599" w14:textId="77777777" w:rsidR="00770B70" w:rsidRPr="00770B70" w:rsidRDefault="00BC3737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20</w:t>
            </w:r>
          </w:p>
        </w:tc>
      </w:tr>
      <w:tr w:rsidR="00955FF0" w14:paraId="704A26AE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1B2AE" w14:textId="77777777" w:rsidR="00770B70" w:rsidRPr="00497A73" w:rsidRDefault="00BC3737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8AFC" w14:textId="77777777" w:rsidR="00770B70" w:rsidRPr="00770B70" w:rsidRDefault="00BC3737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Эшче төркемнәр төзегән предприятиеләр саны, елына берәмлек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D437" w14:textId="77777777" w:rsidR="00770B70" w:rsidRPr="00770B70" w:rsidRDefault="00BC3737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20</w:t>
            </w:r>
          </w:p>
        </w:tc>
      </w:tr>
      <w:tr w:rsidR="00955FF0" w14:paraId="60A6E989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AE635" w14:textId="77777777" w:rsidR="00770B70" w:rsidRPr="00497A73" w:rsidRDefault="00BC3737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E68FB" w14:textId="77777777" w:rsidR="00770B70" w:rsidRPr="00770B70" w:rsidRDefault="00BC3737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Методик ярдәм күрсәтелә торган предприятиеләр саны, елына берәмлек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23FA" w14:textId="77777777" w:rsidR="00770B70" w:rsidRPr="00770B70" w:rsidRDefault="00BC3737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20</w:t>
            </w:r>
          </w:p>
        </w:tc>
      </w:tr>
      <w:tr w:rsidR="00955FF0" w14:paraId="75D73C34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A240D" w14:textId="77777777" w:rsidR="00770B70" w:rsidRPr="00497A73" w:rsidRDefault="00BC3737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lastRenderedPageBreak/>
              <w:t>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60D84" w14:textId="77777777" w:rsidR="00770B70" w:rsidRPr="00770B70" w:rsidRDefault="00BC3737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Диагностика уздырылган предприятиеләр саны, елына берәмлек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7877" w14:textId="77777777" w:rsidR="00770B70" w:rsidRPr="00770B70" w:rsidRDefault="00BC3737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20</w:t>
            </w:r>
          </w:p>
        </w:tc>
      </w:tr>
      <w:tr w:rsidR="00955FF0" w14:paraId="3B19FFC8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D81F6" w14:textId="77777777" w:rsidR="00770B70" w:rsidRPr="00497A73" w:rsidRDefault="00BC3737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A9F0" w14:textId="77777777" w:rsidR="00770B70" w:rsidRPr="00770B70" w:rsidRDefault="00BC3737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Хезмәт җитештерүчәнлеген арттыру чараларына укыту узган предприятиеләр хезмәтләре саны, елына кеше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216B" w14:textId="77777777" w:rsidR="00770B70" w:rsidRPr="00770B70" w:rsidRDefault="00BC3737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300</w:t>
            </w:r>
          </w:p>
        </w:tc>
      </w:tr>
      <w:tr w:rsidR="00955FF0" w14:paraId="40211E16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636F" w14:textId="77777777" w:rsidR="00770B70" w:rsidRPr="00497A73" w:rsidRDefault="00BC3737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199FA" w14:textId="77777777" w:rsidR="00770B70" w:rsidRPr="00497A73" w:rsidRDefault="00BC3737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Җитештерү һәм офис процесслары фабрикалары ярдәмендә укытылган республика предприятиеләре хезмәткәрләре һәм уку йортлары укучылары саны, елына кеше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E104" w14:textId="77777777" w:rsidR="00770B70" w:rsidRPr="00770B70" w:rsidRDefault="00BC3737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250</w:t>
            </w:r>
          </w:p>
        </w:tc>
      </w:tr>
      <w:tr w:rsidR="00955FF0" w14:paraId="420E7A44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BFE58" w14:textId="77777777" w:rsidR="00770B70" w:rsidRPr="00497A73" w:rsidRDefault="00BC3737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95355" w14:textId="77777777" w:rsidR="00770B70" w:rsidRPr="00497A73" w:rsidRDefault="00BC3737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Предприятиеләр тарафыннан максатчан күрсәткечләргә ирешү турында ТР ТКҮ хисаплары саны, елына берәмлек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A3CB" w14:textId="77777777" w:rsidR="00770B70" w:rsidRPr="00770B70" w:rsidRDefault="00BC3737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1</w:t>
            </w:r>
          </w:p>
        </w:tc>
      </w:tr>
      <w:tr w:rsidR="00955FF0" w14:paraId="771278F7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5532D" w14:textId="77777777" w:rsidR="00770B70" w:rsidRPr="00497A73" w:rsidRDefault="00BC3737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  <w:lang w:val="tt"/>
              </w:rPr>
              <w:t>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C255" w14:textId="77777777" w:rsidR="00770B70" w:rsidRPr="00497A73" w:rsidRDefault="00BC3737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Җитештерү һәм процессларның офис фабрикаларында укыту уздыруны тзэмин итү, әйе/юк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20AF" w14:textId="77777777" w:rsidR="00770B70" w:rsidRPr="00770B70" w:rsidRDefault="00BC3737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val="tt" w:eastAsia="en-US"/>
              </w:rPr>
              <w:t>әйе</w:t>
            </w:r>
          </w:p>
        </w:tc>
      </w:tr>
      <w:bookmarkEnd w:id="0"/>
    </w:tbl>
    <w:p w14:paraId="1AB7A00F" w14:textId="77777777" w:rsidR="00770B70" w:rsidRPr="00770B70" w:rsidRDefault="00770B70" w:rsidP="00770B70">
      <w:pPr>
        <w:tabs>
          <w:tab w:val="left" w:pos="1410"/>
        </w:tabs>
        <w:rPr>
          <w:sz w:val="28"/>
          <w:szCs w:val="28"/>
        </w:rPr>
      </w:pPr>
    </w:p>
    <w:sectPr w:rsidR="00770B70" w:rsidRPr="00770B70" w:rsidSect="00DA1E20">
      <w:pgSz w:w="11906" w:h="16838"/>
      <w:pgMar w:top="1134" w:right="849" w:bottom="567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029F168-0729-4977-91D7-A0CC5124D18E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4457EDF3-03C2-4C87-931B-7B133D7B4D07}"/>
    <w:embedBold r:id="rId3" w:fontKey="{A2987281-98D5-4C90-B5B7-F4D3B5CE655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59A6960-850B-48ED-938B-717A244D131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FB2C4FE2">
      <w:start w:val="1"/>
      <w:numFmt w:val="decimal"/>
      <w:lvlText w:val="%1."/>
      <w:lvlJc w:val="left"/>
      <w:pPr>
        <w:ind w:left="720" w:hanging="360"/>
      </w:pPr>
    </w:lvl>
    <w:lvl w:ilvl="1" w:tplc="F206608E">
      <w:start w:val="1"/>
      <w:numFmt w:val="lowerLetter"/>
      <w:lvlText w:val="%2."/>
      <w:lvlJc w:val="left"/>
      <w:pPr>
        <w:ind w:left="1440" w:hanging="360"/>
      </w:pPr>
    </w:lvl>
    <w:lvl w:ilvl="2" w:tplc="A2DC6C3E" w:tentative="1">
      <w:start w:val="1"/>
      <w:numFmt w:val="lowerRoman"/>
      <w:lvlText w:val="%3."/>
      <w:lvlJc w:val="right"/>
      <w:pPr>
        <w:ind w:left="2160" w:hanging="180"/>
      </w:pPr>
    </w:lvl>
    <w:lvl w:ilvl="3" w:tplc="27B494E0" w:tentative="1">
      <w:start w:val="1"/>
      <w:numFmt w:val="decimal"/>
      <w:lvlText w:val="%4."/>
      <w:lvlJc w:val="left"/>
      <w:pPr>
        <w:ind w:left="2880" w:hanging="360"/>
      </w:pPr>
    </w:lvl>
    <w:lvl w:ilvl="4" w:tplc="02F86210" w:tentative="1">
      <w:start w:val="1"/>
      <w:numFmt w:val="lowerLetter"/>
      <w:lvlText w:val="%5."/>
      <w:lvlJc w:val="left"/>
      <w:pPr>
        <w:ind w:left="3600" w:hanging="360"/>
      </w:pPr>
    </w:lvl>
    <w:lvl w:ilvl="5" w:tplc="546E65A8" w:tentative="1">
      <w:start w:val="1"/>
      <w:numFmt w:val="lowerRoman"/>
      <w:lvlText w:val="%6."/>
      <w:lvlJc w:val="right"/>
      <w:pPr>
        <w:ind w:left="4320" w:hanging="180"/>
      </w:pPr>
    </w:lvl>
    <w:lvl w:ilvl="6" w:tplc="68785120" w:tentative="1">
      <w:start w:val="1"/>
      <w:numFmt w:val="decimal"/>
      <w:lvlText w:val="%7."/>
      <w:lvlJc w:val="left"/>
      <w:pPr>
        <w:ind w:left="5040" w:hanging="360"/>
      </w:pPr>
    </w:lvl>
    <w:lvl w:ilvl="7" w:tplc="9BEA0310" w:tentative="1">
      <w:start w:val="1"/>
      <w:numFmt w:val="lowerLetter"/>
      <w:lvlText w:val="%8."/>
      <w:lvlJc w:val="left"/>
      <w:pPr>
        <w:ind w:left="5760" w:hanging="360"/>
      </w:pPr>
    </w:lvl>
    <w:lvl w:ilvl="8" w:tplc="CB4474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F3E6B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B86839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2EEA01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FC6E4F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DB6D02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8B0090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B7E170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4A44A9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B9046F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66500B6"/>
    <w:multiLevelType w:val="multilevel"/>
    <w:tmpl w:val="01CC33B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79CD0A68"/>
    <w:multiLevelType w:val="hybridMultilevel"/>
    <w:tmpl w:val="B982654A"/>
    <w:lvl w:ilvl="0" w:tplc="F7FACF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A7BEA0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3EAC4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6DE68D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9DAB94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D9AE1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A4A2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6320C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32004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57C6"/>
    <w:rsid w:val="000248BE"/>
    <w:rsid w:val="0003064A"/>
    <w:rsid w:val="00053C8C"/>
    <w:rsid w:val="000572EE"/>
    <w:rsid w:val="000575C5"/>
    <w:rsid w:val="00063B95"/>
    <w:rsid w:val="00066936"/>
    <w:rsid w:val="00074CF6"/>
    <w:rsid w:val="0008333B"/>
    <w:rsid w:val="000842F0"/>
    <w:rsid w:val="00085C6A"/>
    <w:rsid w:val="000A7874"/>
    <w:rsid w:val="000C0D63"/>
    <w:rsid w:val="000C7119"/>
    <w:rsid w:val="000D05AA"/>
    <w:rsid w:val="000F3886"/>
    <w:rsid w:val="00103CC2"/>
    <w:rsid w:val="00126436"/>
    <w:rsid w:val="0014373E"/>
    <w:rsid w:val="001465AB"/>
    <w:rsid w:val="00164725"/>
    <w:rsid w:val="001B1D52"/>
    <w:rsid w:val="001B7BB8"/>
    <w:rsid w:val="001D2B33"/>
    <w:rsid w:val="001D5F81"/>
    <w:rsid w:val="001E116E"/>
    <w:rsid w:val="001E5255"/>
    <w:rsid w:val="001F2EE2"/>
    <w:rsid w:val="00215022"/>
    <w:rsid w:val="00224712"/>
    <w:rsid w:val="00234A1F"/>
    <w:rsid w:val="00237518"/>
    <w:rsid w:val="0024237A"/>
    <w:rsid w:val="0027768E"/>
    <w:rsid w:val="0028494A"/>
    <w:rsid w:val="002A11BC"/>
    <w:rsid w:val="002A22D2"/>
    <w:rsid w:val="002A7122"/>
    <w:rsid w:val="002D4571"/>
    <w:rsid w:val="002E1216"/>
    <w:rsid w:val="002E4947"/>
    <w:rsid w:val="002F5B25"/>
    <w:rsid w:val="002F7FA2"/>
    <w:rsid w:val="00310DF4"/>
    <w:rsid w:val="00320ABC"/>
    <w:rsid w:val="00331513"/>
    <w:rsid w:val="00333C1E"/>
    <w:rsid w:val="00340E85"/>
    <w:rsid w:val="003545BB"/>
    <w:rsid w:val="0035606F"/>
    <w:rsid w:val="003855F0"/>
    <w:rsid w:val="003A2AA3"/>
    <w:rsid w:val="003B48E4"/>
    <w:rsid w:val="003B6DA3"/>
    <w:rsid w:val="003C47EF"/>
    <w:rsid w:val="003C71DA"/>
    <w:rsid w:val="003D1E70"/>
    <w:rsid w:val="003D5B05"/>
    <w:rsid w:val="003E7BD6"/>
    <w:rsid w:val="003F1362"/>
    <w:rsid w:val="00411385"/>
    <w:rsid w:val="00415191"/>
    <w:rsid w:val="00417563"/>
    <w:rsid w:val="004200AE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97A73"/>
    <w:rsid w:val="004A1D4F"/>
    <w:rsid w:val="004A55F1"/>
    <w:rsid w:val="004A6460"/>
    <w:rsid w:val="004B22B6"/>
    <w:rsid w:val="005029BC"/>
    <w:rsid w:val="005100C1"/>
    <w:rsid w:val="00511222"/>
    <w:rsid w:val="005142F4"/>
    <w:rsid w:val="00516AB5"/>
    <w:rsid w:val="00524C90"/>
    <w:rsid w:val="0054145F"/>
    <w:rsid w:val="00541AF5"/>
    <w:rsid w:val="00541DE1"/>
    <w:rsid w:val="005552F0"/>
    <w:rsid w:val="005846D3"/>
    <w:rsid w:val="00590DE9"/>
    <w:rsid w:val="0059692F"/>
    <w:rsid w:val="005B12C4"/>
    <w:rsid w:val="005C16FE"/>
    <w:rsid w:val="005C2B5A"/>
    <w:rsid w:val="005E3E68"/>
    <w:rsid w:val="005E54D8"/>
    <w:rsid w:val="005F7E04"/>
    <w:rsid w:val="0060340E"/>
    <w:rsid w:val="00610A17"/>
    <w:rsid w:val="00634144"/>
    <w:rsid w:val="0063720C"/>
    <w:rsid w:val="00641542"/>
    <w:rsid w:val="00641747"/>
    <w:rsid w:val="00660B34"/>
    <w:rsid w:val="00665BF7"/>
    <w:rsid w:val="0066747B"/>
    <w:rsid w:val="00672708"/>
    <w:rsid w:val="00693EF8"/>
    <w:rsid w:val="006A7DAF"/>
    <w:rsid w:val="006B1B36"/>
    <w:rsid w:val="006C1DAF"/>
    <w:rsid w:val="006F3845"/>
    <w:rsid w:val="0071396E"/>
    <w:rsid w:val="007413A5"/>
    <w:rsid w:val="0074661B"/>
    <w:rsid w:val="0074764C"/>
    <w:rsid w:val="00753968"/>
    <w:rsid w:val="00770B70"/>
    <w:rsid w:val="007727F0"/>
    <w:rsid w:val="00785AE0"/>
    <w:rsid w:val="007973FE"/>
    <w:rsid w:val="007B1F84"/>
    <w:rsid w:val="007B761E"/>
    <w:rsid w:val="007E3B31"/>
    <w:rsid w:val="007E55CE"/>
    <w:rsid w:val="007F29EC"/>
    <w:rsid w:val="00832A5C"/>
    <w:rsid w:val="00834F8B"/>
    <w:rsid w:val="008355FE"/>
    <w:rsid w:val="00840DE8"/>
    <w:rsid w:val="00851F77"/>
    <w:rsid w:val="0087070B"/>
    <w:rsid w:val="00871D4E"/>
    <w:rsid w:val="008861F7"/>
    <w:rsid w:val="00895B6A"/>
    <w:rsid w:val="008A02D7"/>
    <w:rsid w:val="008B75BE"/>
    <w:rsid w:val="008E0882"/>
    <w:rsid w:val="008E1584"/>
    <w:rsid w:val="008F5369"/>
    <w:rsid w:val="00943366"/>
    <w:rsid w:val="00945C55"/>
    <w:rsid w:val="00955FF0"/>
    <w:rsid w:val="0096471D"/>
    <w:rsid w:val="009757F2"/>
    <w:rsid w:val="00983091"/>
    <w:rsid w:val="009977C9"/>
    <w:rsid w:val="009A4C07"/>
    <w:rsid w:val="009A66F7"/>
    <w:rsid w:val="009B327B"/>
    <w:rsid w:val="009B61E6"/>
    <w:rsid w:val="009E60EC"/>
    <w:rsid w:val="009F12BD"/>
    <w:rsid w:val="00A00472"/>
    <w:rsid w:val="00A00994"/>
    <w:rsid w:val="00A017DD"/>
    <w:rsid w:val="00A030D9"/>
    <w:rsid w:val="00A0333D"/>
    <w:rsid w:val="00A06405"/>
    <w:rsid w:val="00A06A77"/>
    <w:rsid w:val="00A116CB"/>
    <w:rsid w:val="00A13162"/>
    <w:rsid w:val="00A169C1"/>
    <w:rsid w:val="00A336E6"/>
    <w:rsid w:val="00A417A5"/>
    <w:rsid w:val="00A5243F"/>
    <w:rsid w:val="00A5519B"/>
    <w:rsid w:val="00A570B6"/>
    <w:rsid w:val="00A605F2"/>
    <w:rsid w:val="00A607F8"/>
    <w:rsid w:val="00A61698"/>
    <w:rsid w:val="00A668B8"/>
    <w:rsid w:val="00A7746C"/>
    <w:rsid w:val="00A840A1"/>
    <w:rsid w:val="00A87046"/>
    <w:rsid w:val="00A93D4C"/>
    <w:rsid w:val="00AB2363"/>
    <w:rsid w:val="00AB25D1"/>
    <w:rsid w:val="00AC0AC0"/>
    <w:rsid w:val="00AD1321"/>
    <w:rsid w:val="00AD424E"/>
    <w:rsid w:val="00AD65A2"/>
    <w:rsid w:val="00AE4256"/>
    <w:rsid w:val="00AF07F6"/>
    <w:rsid w:val="00AF2DEA"/>
    <w:rsid w:val="00AF4E08"/>
    <w:rsid w:val="00AF746C"/>
    <w:rsid w:val="00B368AF"/>
    <w:rsid w:val="00B36FF5"/>
    <w:rsid w:val="00B43807"/>
    <w:rsid w:val="00B4430C"/>
    <w:rsid w:val="00B452BF"/>
    <w:rsid w:val="00B52053"/>
    <w:rsid w:val="00B7516E"/>
    <w:rsid w:val="00B810C1"/>
    <w:rsid w:val="00B85B2A"/>
    <w:rsid w:val="00B8747F"/>
    <w:rsid w:val="00B9242E"/>
    <w:rsid w:val="00B933F8"/>
    <w:rsid w:val="00B9399F"/>
    <w:rsid w:val="00BA0098"/>
    <w:rsid w:val="00BA6025"/>
    <w:rsid w:val="00BB03F5"/>
    <w:rsid w:val="00BC14DE"/>
    <w:rsid w:val="00BC2FEC"/>
    <w:rsid w:val="00BC3737"/>
    <w:rsid w:val="00BE0003"/>
    <w:rsid w:val="00BE492A"/>
    <w:rsid w:val="00C33C6F"/>
    <w:rsid w:val="00C5249B"/>
    <w:rsid w:val="00C60C92"/>
    <w:rsid w:val="00C921CC"/>
    <w:rsid w:val="00C92357"/>
    <w:rsid w:val="00C96DB5"/>
    <w:rsid w:val="00C9730A"/>
    <w:rsid w:val="00CA6264"/>
    <w:rsid w:val="00CB429E"/>
    <w:rsid w:val="00CF26EE"/>
    <w:rsid w:val="00D3574F"/>
    <w:rsid w:val="00D40DE6"/>
    <w:rsid w:val="00D51B0E"/>
    <w:rsid w:val="00D67792"/>
    <w:rsid w:val="00D730D9"/>
    <w:rsid w:val="00D82614"/>
    <w:rsid w:val="00D901ED"/>
    <w:rsid w:val="00DA1E20"/>
    <w:rsid w:val="00DA3AEB"/>
    <w:rsid w:val="00DA5A32"/>
    <w:rsid w:val="00DB5969"/>
    <w:rsid w:val="00DB7502"/>
    <w:rsid w:val="00DF0DD0"/>
    <w:rsid w:val="00DF1F3B"/>
    <w:rsid w:val="00DF3BD7"/>
    <w:rsid w:val="00E02DB9"/>
    <w:rsid w:val="00E17DE6"/>
    <w:rsid w:val="00E3456C"/>
    <w:rsid w:val="00E4481C"/>
    <w:rsid w:val="00E64054"/>
    <w:rsid w:val="00E65454"/>
    <w:rsid w:val="00E6578C"/>
    <w:rsid w:val="00EB1294"/>
    <w:rsid w:val="00EB57A1"/>
    <w:rsid w:val="00ED6CBB"/>
    <w:rsid w:val="00ED6DE8"/>
    <w:rsid w:val="00EE1610"/>
    <w:rsid w:val="00F04D31"/>
    <w:rsid w:val="00F1742E"/>
    <w:rsid w:val="00F3603C"/>
    <w:rsid w:val="00F37533"/>
    <w:rsid w:val="00F76C69"/>
    <w:rsid w:val="00F77385"/>
    <w:rsid w:val="00F77A34"/>
    <w:rsid w:val="00F87110"/>
    <w:rsid w:val="00F969F4"/>
    <w:rsid w:val="00FA077A"/>
    <w:rsid w:val="00FA12F5"/>
    <w:rsid w:val="00FB5BFB"/>
    <w:rsid w:val="00FC235E"/>
    <w:rsid w:val="00FC5DEA"/>
    <w:rsid w:val="00FC71CF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7FE6B41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8B75BE"/>
    <w:rPr>
      <w:rFonts w:eastAsia="Calibri"/>
      <w:sz w:val="28"/>
      <w:szCs w:val="28"/>
    </w:rPr>
  </w:style>
  <w:style w:type="character" w:customStyle="1" w:styleId="searchresult">
    <w:name w:val="search_result"/>
    <w:basedOn w:val="a0"/>
    <w:rsid w:val="00A60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6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Грачева Анна Михайловна</cp:lastModifiedBy>
  <cp:revision>2</cp:revision>
  <cp:lastPrinted>2022-09-09T08:26:00Z</cp:lastPrinted>
  <dcterms:created xsi:type="dcterms:W3CDTF">2023-01-12T08:25:00Z</dcterms:created>
  <dcterms:modified xsi:type="dcterms:W3CDTF">2023-01-12T08:25:00Z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